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D2564E">
          <w:rPr>
            <w:rStyle w:val="a9"/>
          </w:rPr>
          <w:t xml:space="preserve"> Государственное казенное учреждение города Москвы «Пожарно-спасательный центр» </w:t>
        </w:r>
      </w:fldSimple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РУКОВОДСТВО</w:t>
            </w:r>
          </w:p>
        </w:tc>
        <w:tc>
          <w:tcPr>
            <w:tcW w:w="3686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3480. Начальник учреждения</w:t>
            </w:r>
          </w:p>
        </w:tc>
        <w:tc>
          <w:tcPr>
            <w:tcW w:w="3686" w:type="dxa"/>
            <w:vAlign w:val="center"/>
          </w:tcPr>
          <w:p w:rsidR="00D2564E" w:rsidRPr="00063DF1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Pr="00063DF1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3481. Заместитель начальника учреждения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3482. Заместитель начальника учреждения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3483. Заместитель начальника учреждения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3484. Заместитель начальника учреждения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 КАДРОВ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по работе с кадрами а</w:t>
            </w:r>
            <w:r>
              <w:rPr>
                <w:i/>
              </w:rPr>
              <w:t>п</w:t>
            </w:r>
            <w:r>
              <w:rPr>
                <w:i/>
              </w:rPr>
              <w:t>парата управления и организ</w:t>
            </w:r>
            <w:r>
              <w:rPr>
                <w:i/>
              </w:rPr>
              <w:t>а</w:t>
            </w:r>
            <w:r>
              <w:rPr>
                <w:i/>
              </w:rPr>
              <w:t>ционно-штатной работы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3485. Ведущий специалист по кадрам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по работе с кадрами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3486. Ведущий специалист по кадрам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3487. Ведущий специалист по кадрам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по работе с кадрами (по ТиНАО)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3488. Ведущий специалист по кадрам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ПСИХОЛОГИЧЕСК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ГО ОБЕСПЕЧЕНИЯ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3489. Ведущий психолог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3490. Ведущий психолог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ВОСПИТАТЕЛ</w:t>
            </w:r>
            <w:r>
              <w:rPr>
                <w:b/>
                <w:i/>
              </w:rPr>
              <w:t>Ь</w:t>
            </w:r>
            <w:r>
              <w:rPr>
                <w:b/>
                <w:i/>
              </w:rPr>
              <w:t>НОЙ, СОЦИАЛЬНОЙ И И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lastRenderedPageBreak/>
              <w:t>ФОРМАЦИОННОЙ РАБОТЫ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3491. Заместитель начальника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информационного обе</w:t>
            </w:r>
            <w:r>
              <w:rPr>
                <w:i/>
              </w:rPr>
              <w:t>с</w:t>
            </w:r>
            <w:r>
              <w:rPr>
                <w:i/>
              </w:rPr>
              <w:t>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3492. Ведущий специалист по связям с общественностью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экспозиции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3493. Специалист по связям с общественностью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3494. Специалист по связям с общественностью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ПЛАНОВО-ЭКОНОМИЧЕСКИЙ ОТДЕЛ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3495.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3496. Ведущий экономист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ЮРИДИЧЕСКИЙ ОТДЕЛ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3497. Ведущий юрисконсульт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ПО РАБОТЕ СО СЛ</w:t>
            </w:r>
            <w:r>
              <w:rPr>
                <w:b/>
                <w:i/>
              </w:rPr>
              <w:t>У</w:t>
            </w:r>
            <w:r>
              <w:rPr>
                <w:b/>
                <w:i/>
              </w:rPr>
              <w:t>ЖЕБНЫМИ ДОКУМЕНТАМИ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3498. Ведущий документовед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 ОРГАНИЗАЦИИ ЗАКУПОК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3499. Заместитель начальника службы по организации закупок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планирования закупок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3500. Работник контрактной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исполнения контрактов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3501. Работник контрактной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правового сопров</w:t>
            </w:r>
            <w:r>
              <w:rPr>
                <w:i/>
              </w:rPr>
              <w:t>о</w:t>
            </w:r>
            <w:r>
              <w:rPr>
                <w:i/>
              </w:rPr>
              <w:t>ждения контрактов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3502. Работник контрактной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ОХРАНЫ ТРУДА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организации меропри</w:t>
            </w:r>
            <w:r>
              <w:rPr>
                <w:i/>
              </w:rPr>
              <w:t>я</w:t>
            </w:r>
            <w:r>
              <w:rPr>
                <w:i/>
              </w:rPr>
              <w:t>тий по охране труда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3503. Начальник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контроля условий и охр</w:t>
            </w:r>
            <w:r>
              <w:rPr>
                <w:i/>
              </w:rPr>
              <w:t>а</w:t>
            </w:r>
            <w:r>
              <w:rPr>
                <w:i/>
              </w:rPr>
              <w:t>ны труда в структурных по</w:t>
            </w:r>
            <w:r>
              <w:rPr>
                <w:i/>
              </w:rPr>
              <w:t>д</w:t>
            </w:r>
            <w:r>
              <w:rPr>
                <w:i/>
              </w:rPr>
              <w:t>разделениях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3504. Начальник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СТРАХОВОГО ФО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t>ДА ДОКУМЕНТАЦИИ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3505. Техник-лаборант, 2 кат</w:t>
            </w:r>
            <w:r>
              <w:t>е</w:t>
            </w:r>
            <w:r>
              <w:t>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БЕЗОПАСНОСТИ И РЕЖИМА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3506.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3507. Главный специалист по защите информации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3508. Главный специалист по защите информации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3509. Ведущий специалист по защите информации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МОБИЛИЗАЦИОЛННЫЙ ОТДЕЛ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3510.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3511.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3512.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3513.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3514.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3515. Главный специалист по мобилизационной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СПЕЦИАЛЬНОЙ СВЯЗИ И ИНФОРМАЦИО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t>НЫХ ТЕХНОЛОГИЙ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3516. Заместитель начальника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технического обе</w:t>
            </w:r>
            <w:r>
              <w:rPr>
                <w:i/>
              </w:rPr>
              <w:t>с</w:t>
            </w:r>
            <w:r>
              <w:rPr>
                <w:i/>
              </w:rPr>
              <w:t xml:space="preserve">печения пунктов связи отрядов </w:t>
            </w:r>
            <w:r>
              <w:rPr>
                <w:i/>
              </w:rPr>
              <w:lastRenderedPageBreak/>
              <w:t>и мобильных узлов связи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3517. Старший инженер спец</w:t>
            </w:r>
            <w:r>
              <w:t>и</w:t>
            </w:r>
            <w:r>
              <w:t>альной связи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технического обе</w:t>
            </w:r>
            <w:r>
              <w:rPr>
                <w:i/>
              </w:rPr>
              <w:t>с</w:t>
            </w:r>
            <w:r>
              <w:rPr>
                <w:i/>
              </w:rPr>
              <w:t>печения слаботочных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3518.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3519. Ведущий инженер по эк</w:t>
            </w:r>
            <w:r>
              <w:t>с</w:t>
            </w:r>
            <w:r>
              <w:t>плуатации радиоэлектронных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3520. Ведущий инженер по эк</w:t>
            </w:r>
            <w:r>
              <w:t>с</w:t>
            </w:r>
            <w:r>
              <w:t>плуатации радиоэлектронных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3521. Ведущий инженер по эк</w:t>
            </w:r>
            <w:r>
              <w:t>с</w:t>
            </w:r>
            <w:r>
              <w:t>плуатации радиоэлектронных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оперативной связи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3522. Начальник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3523.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3524. Ведущий инженер по эк</w:t>
            </w:r>
            <w:r>
              <w:t>с</w:t>
            </w:r>
            <w:r>
              <w:t>плуатации радиоэлектронных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3525. Старший инженер спец</w:t>
            </w:r>
            <w:r>
              <w:t>и</w:t>
            </w:r>
            <w:r>
              <w:t>альной связи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3526. Старший инженер спец</w:t>
            </w:r>
            <w:r>
              <w:t>и</w:t>
            </w:r>
            <w:r>
              <w:t>альной связи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3527.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3528.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3529.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3530.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3531.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3532.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3533.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3534.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3535. Инженер специальной св</w:t>
            </w:r>
            <w:r>
              <w:t>я</w:t>
            </w:r>
            <w:r>
              <w:t>зи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информационных техн</w:t>
            </w:r>
            <w:r>
              <w:rPr>
                <w:i/>
              </w:rPr>
              <w:t>о</w:t>
            </w:r>
            <w:r>
              <w:rPr>
                <w:i/>
              </w:rPr>
              <w:t>логий и обеспечения информац</w:t>
            </w:r>
            <w:r>
              <w:rPr>
                <w:i/>
              </w:rPr>
              <w:t>и</w:t>
            </w:r>
            <w:r>
              <w:rPr>
                <w:i/>
              </w:rPr>
              <w:t>онной безопасности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3536.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3537. Ведущий инженер-программист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ПРОФЕССИОНАЛ</w:t>
            </w:r>
            <w:r>
              <w:rPr>
                <w:b/>
                <w:i/>
              </w:rPr>
              <w:t>Ь</w:t>
            </w:r>
            <w:r>
              <w:rPr>
                <w:b/>
                <w:i/>
              </w:rPr>
              <w:t>НОЙ ПОДГОТОВКИ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3538.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3539. Инженер по подготовке кадров,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 ОБЕСПЕЧ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НИЮ ДЕЯТЕЛЬНОСТИ УЧЕБНОГО ПОЛИГОНА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3540. Заместитель начальника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обеспечения работы н</w:t>
            </w:r>
            <w:r>
              <w:rPr>
                <w:i/>
              </w:rPr>
              <w:t>а</w:t>
            </w:r>
            <w:r>
              <w:rPr>
                <w:i/>
              </w:rPr>
              <w:t>турных площадок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3541.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3542. Ведущий специалист по охране труда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3543. Инструктор по подготовке спасателей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3544. Инструктор по подготовке спасателей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3545. Старший инструктор-методист по адаптивной физ</w:t>
            </w:r>
            <w:r>
              <w:t>и</w:t>
            </w:r>
            <w:r>
              <w:t>ческой культуре и адаптивному спорту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3546. Старший инструктор-методист по адаптивной физ</w:t>
            </w:r>
            <w:r>
              <w:t>и</w:t>
            </w:r>
            <w:r>
              <w:t>ческой культуре и адаптивному спорту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3547. Уборщик служебных п</w:t>
            </w:r>
            <w:r>
              <w:t>о</w:t>
            </w:r>
            <w:r>
              <w:lastRenderedPageBreak/>
              <w:t xml:space="preserve">мещений, 1 разряд 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 по обеспечению деятел</w:t>
            </w:r>
            <w:r>
              <w:rPr>
                <w:i/>
              </w:rPr>
              <w:t>ь</w:t>
            </w:r>
            <w:r>
              <w:rPr>
                <w:i/>
              </w:rPr>
              <w:t>ности учебного полигона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3548. Ведущий инженер по о</w:t>
            </w:r>
            <w:r>
              <w:t>р</w:t>
            </w:r>
            <w:r>
              <w:t>ганизации эксплуатации и р</w:t>
            </w:r>
            <w:r>
              <w:t>е</w:t>
            </w:r>
            <w:r>
              <w:t>монту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3549.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3550. Фельдшер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3551. Фельдшер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3552. Фельдшер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3553.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3554. Слесарь-электрик по р</w:t>
            </w:r>
            <w:r>
              <w:t>е</w:t>
            </w:r>
            <w:r>
              <w:t>монту электрооборудования, 5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3555. Слесарь-электрик по р</w:t>
            </w:r>
            <w:r>
              <w:t>е</w:t>
            </w:r>
            <w:r>
              <w:t>монту электрооборудования, 5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3556. Рабочий по комплексному обслуживанию и ремонту зд</w:t>
            </w:r>
            <w:r>
              <w:t>а</w:t>
            </w:r>
            <w:r>
              <w:t>ний, 4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3557. Рабочий по комплексному обслуживанию и ремонту зд</w:t>
            </w:r>
            <w:r>
              <w:t>а</w:t>
            </w:r>
            <w:r>
              <w:t>ний, 4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3558. Уборщик территорий,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3559. Уборщик территорий,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3560.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по эксплуатации тран</w:t>
            </w:r>
            <w:r>
              <w:rPr>
                <w:i/>
              </w:rPr>
              <w:t>с</w:t>
            </w:r>
            <w:r>
              <w:rPr>
                <w:i/>
              </w:rPr>
              <w:t>портных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3561.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3562.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 МЕДИЦИНСКОГО </w:t>
            </w:r>
            <w:r>
              <w:rPr>
                <w:b/>
                <w:i/>
              </w:rPr>
              <w:lastRenderedPageBreak/>
              <w:t>ОБЕСПЕЧЕНИЯ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3563.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3564.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ТЕХНИЧЕСКОГО ОБЕСПЕЧЕНИЯ ВООРУЖ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НИЯ И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эксплуатации специал</w:t>
            </w:r>
            <w:r>
              <w:rPr>
                <w:i/>
              </w:rPr>
              <w:t>ь</w:t>
            </w:r>
            <w:r>
              <w:rPr>
                <w:i/>
              </w:rPr>
              <w:t>ной, инженерной и автомобил</w:t>
            </w:r>
            <w:r>
              <w:rPr>
                <w:i/>
              </w:rPr>
              <w:t>ь</w:t>
            </w:r>
            <w:r>
              <w:rPr>
                <w:i/>
              </w:rPr>
              <w:t>ной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3565. Ведущий инженер по о</w:t>
            </w:r>
            <w:r>
              <w:t>р</w:t>
            </w:r>
            <w:r>
              <w:t>ганизации эксплуатации и р</w:t>
            </w:r>
            <w:r>
              <w:t>е</w:t>
            </w:r>
            <w:r>
              <w:t>монту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3566. Ведущий инженер по о</w:t>
            </w:r>
            <w:r>
              <w:t>р</w:t>
            </w:r>
            <w:r>
              <w:t>ганизации эксплуатации и р</w:t>
            </w:r>
            <w:r>
              <w:t>е</w:t>
            </w:r>
            <w:r>
              <w:t>монту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МАТЕРИАЛЬНОГО ОБЕСПЕЧЕНИЯ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логистики и материал</w:t>
            </w:r>
            <w:r>
              <w:rPr>
                <w:i/>
              </w:rPr>
              <w:t>ь</w:t>
            </w:r>
            <w:r>
              <w:rPr>
                <w:i/>
              </w:rPr>
              <w:t>ного обеспечения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3567.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3568.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3569.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обеспечения деятельн</w:t>
            </w:r>
            <w:r>
              <w:rPr>
                <w:i/>
              </w:rPr>
              <w:t>о</w:t>
            </w:r>
            <w:r>
              <w:rPr>
                <w:i/>
              </w:rPr>
              <w:t>сти и хранения материальных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3570.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Участок хранения материал</w:t>
            </w:r>
            <w:r>
              <w:rPr>
                <w:i/>
              </w:rPr>
              <w:t>ь</w:t>
            </w:r>
            <w:r>
              <w:rPr>
                <w:i/>
              </w:rPr>
              <w:t>ных средств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3571.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lastRenderedPageBreak/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3572.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ЭКСПЛУАТАЦИИ ЗДАНИЙ И ИМУЩЕСТВЕ</w:t>
            </w:r>
            <w:r>
              <w:rPr>
                <w:b/>
                <w:i/>
              </w:rPr>
              <w:t>Н</w:t>
            </w:r>
            <w:r>
              <w:rPr>
                <w:b/>
                <w:i/>
              </w:rPr>
              <w:t>НО-ДОГОВОРНЫХ ОТН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ШЕНИЙ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имущественно-договорных отношений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3573.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внутриобъектового режима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3574.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3575. Инженер по ремонту,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3576.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3577.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3578.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3579.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3580.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3581.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3582.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АНАЛИЗА ОПЕР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>ТИВНОЙ ОБСТАНОВКИ И ОБМЕНА ИНФОРМАЦИЕЙ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Аналитическая лаборатория контроля объектов окружа</w:t>
            </w:r>
            <w:r>
              <w:rPr>
                <w:i/>
              </w:rPr>
              <w:t>ю</w:t>
            </w:r>
            <w:r>
              <w:rPr>
                <w:i/>
              </w:rPr>
              <w:t>щей среды и ЧС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3583. Заместитель начальника лаборатории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оперативного контроля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3584. Инженер-лаборант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аналитического контр</w:t>
            </w:r>
            <w:r>
              <w:rPr>
                <w:i/>
              </w:rPr>
              <w:t>о</w:t>
            </w:r>
            <w:r>
              <w:rPr>
                <w:i/>
              </w:rPr>
              <w:t>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3585. Начальник группы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ОПЕРАТИВНО-ДЕЖУРНАЯ СЛУЖБА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3586. Начальник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оперативного реагиров</w:t>
            </w:r>
            <w:r>
              <w:rPr>
                <w:i/>
              </w:rPr>
              <w:t>а</w:t>
            </w:r>
            <w:r>
              <w:rPr>
                <w:i/>
              </w:rPr>
              <w:t>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3587.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3588. Старший оперативный дежурный 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 ПОЖАРНО-СПАСАТЕЛЬНЫХ СИЛ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3589. Начальник управления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3590. Заместитель начальника управления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3591. Заместитель начальника управления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3592. Заместитель начальника управления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информационно-аналитической работы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3593. Главный специалист по защите в чрезвычайных ситу</w:t>
            </w:r>
            <w:r>
              <w:t>а</w:t>
            </w:r>
            <w:r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3594. Главный специалист по защите в чрезвычайных ситу</w:t>
            </w:r>
            <w:r>
              <w:t>а</w:t>
            </w:r>
            <w:r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3595. Главный специалист по защите в чрезвычайных ситу</w:t>
            </w:r>
            <w:r>
              <w:t>а</w:t>
            </w:r>
            <w:r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3596. Главный специалист по защите в чрезвычайных ситу</w:t>
            </w:r>
            <w:r>
              <w:t>а</w:t>
            </w:r>
            <w:r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3597. Главный специалист по защите в чрезвычайных ситу</w:t>
            </w:r>
            <w:r>
              <w:t>а</w:t>
            </w:r>
            <w:r>
              <w:lastRenderedPageBreak/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3598. Главный специалист по защите в чрезвычайных ситу</w:t>
            </w:r>
            <w:r>
              <w:t>а</w:t>
            </w:r>
            <w:r>
              <w:t>циях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организации пожарот</w:t>
            </w:r>
            <w:r>
              <w:rPr>
                <w:i/>
              </w:rPr>
              <w:t>у</w:t>
            </w:r>
            <w:r>
              <w:rPr>
                <w:i/>
              </w:rPr>
              <w:t>шения и аварийно-спасательных работ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применения БПЛА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3599. Специалист по эксплуат</w:t>
            </w:r>
            <w:r>
              <w:t>а</w:t>
            </w:r>
            <w:r>
              <w:t>ции беспилотных авиационных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3600. Специалист по эксплуат</w:t>
            </w:r>
            <w:r>
              <w:t>а</w:t>
            </w:r>
            <w:r>
              <w:t>ции беспилотных авиационных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3601. Специалист по эксплуат</w:t>
            </w:r>
            <w:r>
              <w:t>а</w:t>
            </w:r>
            <w:r>
              <w:t>ции беспилотных авиационных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3602. Специалист по эксплуат</w:t>
            </w:r>
            <w:r>
              <w:t>а</w:t>
            </w:r>
            <w:r>
              <w:t>ции беспилотных авиационных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3603. Специалист по эксплуат</w:t>
            </w:r>
            <w:r>
              <w:t>а</w:t>
            </w:r>
            <w:r>
              <w:t>ции беспилотных авиационных систем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 ПРОФИЛА</w:t>
            </w:r>
            <w:r>
              <w:rPr>
                <w:b/>
                <w:i/>
              </w:rPr>
              <w:t>К</w:t>
            </w:r>
            <w:r>
              <w:rPr>
                <w:b/>
                <w:i/>
              </w:rPr>
              <w:t>ТИКИ ПОЖАРОВ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3604.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3605.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ПОЖАРОТУШ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НИЯ И АВАРИЙНО-СПАСАТЕЛЬНЫХ РАБОТ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3606. Инженер (по организации тушения пожаров)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3607. Инженер (по организации тушения пожаров)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3608.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3609.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3610.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3611. Помощник оперативного дежурного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3612. Помощник оперативного дежурного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3613. Старший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АВАРИЙНО-СПАСАТЕЛЬНАЯ СЛУЖБА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3614. Заместитель начальника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3615. Заместитель начальника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3616.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3617. Оперативный дежурный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3618. Спасатель, 1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3619. Спасатель, 2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3620.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видеодокументиров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>ния ПТ и АСР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3621. Корреспондент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3622. Фотограф,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газодымозащитной службы и радиационной, х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</w:rPr>
              <w:t>мической защиты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обеспечения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3623. Начальник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3624.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3625.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3626. Ведущий специалист по </w:t>
            </w:r>
            <w:r>
              <w:lastRenderedPageBreak/>
              <w:t>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3627. Заведующий складом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Участок газодымозащитной службы № 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3628. Мастер участка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Участок газодымозащитной службы № 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3629. Инструктор по подготовке спасателей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Участок газодымозащитной службы № 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3630. Инструктор по подготовке спасателей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Участок газодымозащитной службы № 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3631. Мастер участка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3632. Инструктор по подготовке спасателей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201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1532.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1533.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2426.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1983.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1984.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1985.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1986.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3633.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3635.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1549.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1550.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2427.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1551.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1552.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1553.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1565.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1566.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2428.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1993.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1994.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1995.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1996.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1997.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3638.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3639.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3640.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1579.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1580.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2430.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1581.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1582.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1583.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3642.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1599.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1600.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2431.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1601.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1602.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1603.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1604.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3644.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1619.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1620.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2432.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2001.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2002.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2003.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2004.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3647.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Мотогруппа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1633.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1634.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1635.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2433.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3649.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2010.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2011.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2012.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2013.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3650.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ОТРЯД СПЕЦИАЛЬНОЙ ПОЖАРНОЙ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1661.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2670.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3652.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3653.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1636. Пожарный, 1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1664. Пожарный, 2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1666. Пожарный, 3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1667. Пожарный, 3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3654. Пожарный, 3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3656. Фельдшер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3657. Фельдшер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обеспечения жизн</w:t>
            </w:r>
            <w:r>
              <w:rPr>
                <w:i/>
              </w:rPr>
              <w:t>е</w:t>
            </w:r>
            <w:r>
              <w:rPr>
                <w:i/>
              </w:rPr>
              <w:t>деятельности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3658.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3659.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3660.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3661.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снабжения матер</w:t>
            </w:r>
            <w:r>
              <w:rPr>
                <w:i/>
              </w:rPr>
              <w:t>и</w:t>
            </w:r>
            <w:r>
              <w:rPr>
                <w:i/>
              </w:rPr>
              <w:t>альными средствами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3662.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3663.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3664.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3665.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3666.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3667.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3668.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1670.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2298.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1671.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2023.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2024.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2025.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2026.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2027.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2028.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3669.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3670. Пожарный 3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210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2683.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2707.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2684.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2685.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3672.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2691.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2695.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ПОЖАРНО-СПАСАТЕЛЬНЫЙ ОТРЯД № 213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211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1683.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1684.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2436.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1947.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1948.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1949.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1950.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1951.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1952.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3679.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212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1696.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1697.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2437.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2033.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2034.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2035.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2036.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213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1706.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1707.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2438.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2041.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214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1717.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1718.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2439.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2048.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2049.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2050.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215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2054.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2055.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2440.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1959.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1960.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1961.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1962.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1963.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Мотогруппа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216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1729.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1730.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2441.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2077.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2078.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3686.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3688.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3689.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по профилактич</w:t>
            </w:r>
            <w:r>
              <w:rPr>
                <w:i/>
              </w:rPr>
              <w:t>е</w:t>
            </w:r>
            <w:r>
              <w:rPr>
                <w:i/>
              </w:rPr>
              <w:t>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3691.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217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2443.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2464.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2444.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2449.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2450.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2451.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218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2467.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2468.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2469.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2085.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2084.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219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3693. Заместитель начальника </w:t>
            </w:r>
            <w:r>
              <w:lastRenderedPageBreak/>
              <w:t>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Организовать рациональные режимы </w:t>
            </w:r>
            <w:r>
              <w:lastRenderedPageBreak/>
              <w:t>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3694.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3696. Инженер по инструменту, 1 категория 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3697. Техник по эксплуатации зданий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3698.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3699.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3700.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3702.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3703.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3704.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3705.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3709.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3714. Уборщик служебных п</w:t>
            </w:r>
            <w:r>
              <w:t>о</w:t>
            </w:r>
            <w:r>
              <w:lastRenderedPageBreak/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3715.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3716.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3717.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3718.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3719.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3720.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3721.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3722.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3723.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3726.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246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2711.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2716.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2718.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2719.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2720.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3727.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3728.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3729.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технического обесп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чения вооружения и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3735.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3736.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301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3737.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3738.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2087.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2088.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3739.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2473.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2529.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2530.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2531.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2532.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3745.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2474.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3748. Техник по эксплуатации зданий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3749.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ПОЖАРНО-СПАСАТЕЛЬНЫЙ ОТРЯД № 304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1764.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1765.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1766.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1768.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1969.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1970.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1971.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1972.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3757.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3758.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2537.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2538.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3759.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ПОЖАРНО-СПАСАТЕЛЬНЫЙ ОТРЯД № 306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3761.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3762.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2476.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2541.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2545.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3763.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3764.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3765.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3768.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ОТДЕЛЬНЫЙ ПОСТ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3769.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3770. Диспетчер пожарной связи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3773.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1801.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1802.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1803.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2477.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2095.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2096.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2097.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3776.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3779.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2478.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2555.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2556. Помощник начальника </w:t>
            </w:r>
            <w:r>
              <w:lastRenderedPageBreak/>
              <w:t>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2557.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2558.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2559.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3782.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309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3789.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2479.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2565.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2566.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2567.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2568.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ПОЖАРНО-СПАСАТЕЛЬНЫЙ </w:t>
            </w:r>
            <w:r>
              <w:rPr>
                <w:b/>
                <w:i/>
              </w:rPr>
              <w:lastRenderedPageBreak/>
              <w:t>ОТРЯД № 310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3793.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3794.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2480.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2573.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2574.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2575.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2576.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2577.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311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2101.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2102.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2481.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2103.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2104.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 № 312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1825.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1826.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1827.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6984.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2320.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2321.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2323.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2322.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2324.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3796.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3799.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2483.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2583.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2584.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2585.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2586.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ПОЖАРНО-СПАСАТЕЛЬНЫЙ ОТРЯД № 314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3807.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3808.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3809.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3811.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3812.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3813.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2330.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2331.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2349.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3816.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2337.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2486.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2338.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3819.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7029.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4012.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3820.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3821.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технического обесп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чения вооружения и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3828.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3829. Ведущий специалист по </w:t>
            </w:r>
            <w:r>
              <w:lastRenderedPageBreak/>
              <w:t>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3830.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3831.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3832.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3833.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3836.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3837.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3838.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3839.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3840.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3841.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3842.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3843.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3844.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3845.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3849.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3851.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3852.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3853.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3854.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3855.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3856.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3857.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3858.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3859.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3860. Ведущий специалист по </w:t>
            </w:r>
            <w:r>
              <w:lastRenderedPageBreak/>
              <w:t>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3861.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3862.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3863.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3864.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3865.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3866.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3867.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3868.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3869.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3870.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3871.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3872.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ПОЖАРНО-СПАСАТЕЛЬНЫЙ ОТРЯД № 322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3873.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3876.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205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3878.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322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3879.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2616.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2596.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3880.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2601.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2602. Помощник начальника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2603.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2604.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3881.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3882.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по профилактической работе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3886.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3887.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320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2110.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2111.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2127.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2489.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3888.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2117. Начальник караула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2118.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3889.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322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3900. Инженер по инструменту, 1 категория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3901.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3902.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3903. Командир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3904.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3905.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3906.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3907. Пожарный водитель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3908.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3909.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3910.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3911.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3912.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3913.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3914.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3915.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3916.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3917. Пожарный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3918.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3919.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3920. Уборщик служебных п</w:t>
            </w:r>
            <w:r>
              <w:t>о</w:t>
            </w:r>
            <w:r>
              <w:t>мещений, 1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3921.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3922.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3923.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3924.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3925.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3926.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3927.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3928.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3929.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3930.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3931.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3932.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3933. Мастер по санитарному содержанию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3936.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3937. Ведущий специалист по 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3938. Ведущий специалист по </w:t>
            </w:r>
            <w:r>
              <w:lastRenderedPageBreak/>
              <w:t>административно-хозяйственному обеспечению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АВАРИЙНО-СПАСАТЕЛЬНЫЙ ОТРЯД № 1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1846.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1847.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3939.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3940.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2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1856.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1857.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2494.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3941. Спасатель 1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3942. Спасатель 3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ОТДЕЛЬНЫЙ ПОСТ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3943. Спасатель 1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3944. Спасатель 1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3945. Спасатель 1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3946. Спасатель 2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3947. Спасатель 3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3948.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3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1868.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1859. Заместитель начальника </w:t>
            </w:r>
            <w:r>
              <w:lastRenderedPageBreak/>
              <w:t>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Организовать рациональные режимы </w:t>
            </w:r>
            <w:r>
              <w:lastRenderedPageBreak/>
              <w:t>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3949.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3950. Мастер по эксплуатации зданий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3951. Спасатель 2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3952. Спасатель 3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3953.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3954. Спасатель, 1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5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1875.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1876.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3956.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3957. Спасатель, 3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3958.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6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1881.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1882.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2505.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3959.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1899.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Организовать рациональные режимы </w:t>
            </w:r>
            <w:r>
              <w:lastRenderedPageBreak/>
              <w:t>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Снижение тяжести трудового </w:t>
            </w:r>
            <w:r>
              <w:lastRenderedPageBreak/>
              <w:t xml:space="preserve">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1900.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9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7189.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7190.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7192.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7193. Спасатель, 1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7194. Спасатель, 2 класс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ОТДЕЛЬНЫЙ ПОСТ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7196.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10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3960.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3961. Заместитель начальника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3962.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3963. Спасатель 1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3964. Спасатель 2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3965. Спасатель 3 класса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3966.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3967.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3968.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ПОЖАРНО-СПАСАТЕЛЬНЫЙ </w:t>
            </w:r>
            <w:r>
              <w:rPr>
                <w:b/>
                <w:i/>
              </w:rPr>
              <w:lastRenderedPageBreak/>
              <w:t>ОТРЯД № 314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3969.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ОТРЯД ИНЖЕНЕРНОЙ ТЕ</w:t>
            </w:r>
            <w:r>
              <w:rPr>
                <w:b/>
                <w:i/>
              </w:rPr>
              <w:t>Х</w:t>
            </w:r>
            <w:r>
              <w:rPr>
                <w:b/>
                <w:i/>
              </w:rPr>
              <w:t>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3970. Комендант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2514.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Группа обслуживания и ремо</w:t>
            </w:r>
            <w:r>
              <w:rPr>
                <w:i/>
              </w:rPr>
              <w:t>н</w:t>
            </w:r>
            <w:r>
              <w:rPr>
                <w:i/>
              </w:rPr>
              <w:t>та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3971.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3972.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 xml:space="preserve">3973. Инженер по ремонту, 2 категория 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специальной и инж</w:t>
            </w:r>
            <w:r>
              <w:rPr>
                <w:i/>
              </w:rPr>
              <w:t>е</w:t>
            </w:r>
            <w:r>
              <w:rPr>
                <w:i/>
              </w:rPr>
              <w:t>нерной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3974.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3975. Водитель погрузчика, 6 разряд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СПЕЦИАЛЬНОЙ А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</w:rPr>
              <w:t>ТОМОБИЛЬНОЙ ТЕХНИКИ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3976. Начальник отряда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3977. Начальник гаража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3978.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3979.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3980.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3981.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Участок хранения материал</w:t>
            </w:r>
            <w:r>
              <w:rPr>
                <w:i/>
              </w:rPr>
              <w:t>ь</w:t>
            </w:r>
            <w:r>
              <w:rPr>
                <w:i/>
              </w:rPr>
              <w:t>ных средств (АСО, ПТВ, связь)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3982. Начальник участка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3983.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 профилактики пожаров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аналитической р</w:t>
            </w:r>
            <w:r>
              <w:rPr>
                <w:i/>
              </w:rPr>
              <w:t>а</w:t>
            </w:r>
            <w:r>
              <w:rPr>
                <w:i/>
              </w:rPr>
              <w:t>боты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3984.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3985.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3986. Ведущий специалист по пожарной профилактике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ОПЕРАТИВНО-ДЕЖУРНАЯ СЛУЖБА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Оперативный отдел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3987. Начальник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3988.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ПО ОБЕСПЕЧ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>НИЮ ДЕЯТЕЛЬНОСТИ УЧЕБНОГО ПОЛИГОНА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обеспечения проп</w:t>
            </w:r>
            <w:r>
              <w:rPr>
                <w:i/>
              </w:rPr>
              <w:t>у</w:t>
            </w:r>
            <w:r>
              <w:rPr>
                <w:i/>
              </w:rPr>
              <w:t>скного режима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3989. Начальник отделения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3990. Старший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3991. Старший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3992.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3993.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3994. Администратор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ПОЖАРНО-СПАСАТЕЛЬНЫЙ </w:t>
            </w:r>
            <w:r>
              <w:rPr>
                <w:b/>
                <w:i/>
              </w:rPr>
              <w:lastRenderedPageBreak/>
              <w:t>ОТРЯД № 318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3995.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3996.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3997.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3998.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3999.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4000.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4001.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4002.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4003. Водитель автомобиля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воспитательной, с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>циальной и информационной работы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4004. Заместитель начальника службы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по работе со служе</w:t>
            </w:r>
            <w:r>
              <w:rPr>
                <w:b/>
                <w:i/>
              </w:rPr>
              <w:t>б</w:t>
            </w:r>
            <w:r>
              <w:rPr>
                <w:b/>
                <w:i/>
              </w:rPr>
              <w:t>ными документами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4005. Заместитель начальника отдела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ПОЖАРНО-СПАСАТЕЛЬНЫЙ ОТРЯД № 317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Отделение экстренного реаг</w:t>
            </w:r>
            <w:r>
              <w:rPr>
                <w:i/>
              </w:rPr>
              <w:t>и</w:t>
            </w:r>
            <w:r>
              <w:rPr>
                <w:i/>
              </w:rPr>
              <w:t>рования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4006.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4007. Специалист по админис</w:t>
            </w:r>
            <w:r>
              <w:t>т</w:t>
            </w:r>
            <w:r>
              <w:lastRenderedPageBreak/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lastRenderedPageBreak/>
              <w:t>4008. Специалист по админис</w:t>
            </w:r>
            <w:r>
              <w:t>т</w:t>
            </w:r>
            <w:r>
              <w:t>ративно-хозяйственному обе</w:t>
            </w:r>
            <w:r>
              <w:t>с</w:t>
            </w:r>
            <w:r>
              <w:t>печению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ОПЕРАТИВНО-ДЕЖУРНАЯ СЛУЖБА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приема и обработки и</w:t>
            </w:r>
            <w:r>
              <w:rPr>
                <w:i/>
              </w:rPr>
              <w:t>н</w:t>
            </w:r>
            <w:r>
              <w:rPr>
                <w:i/>
              </w:rPr>
              <w:t>формации ОДС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4009. Главный специалист по приему и обработке экстренных вызовов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газодымозащитной службы и радиационной, х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</w:rPr>
              <w:t>мической защиты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i/>
              </w:rPr>
            </w:pPr>
            <w:r>
              <w:rPr>
                <w:i/>
              </w:rPr>
              <w:t>Отдел химической и радиацио</w:t>
            </w:r>
            <w:r>
              <w:rPr>
                <w:i/>
              </w:rPr>
              <w:t>н</w:t>
            </w:r>
            <w:r>
              <w:rPr>
                <w:i/>
              </w:rPr>
              <w:t>ной защиты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4010. Ведущий инженер-метролог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АВАРИЙНО-СПАСАТЕЛЬНЫЙ ОТРЯД № 10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  <w:tr w:rsidR="00D2564E" w:rsidRPr="00AF49A3" w:rsidTr="008B4051">
        <w:trPr>
          <w:jc w:val="center"/>
        </w:trPr>
        <w:tc>
          <w:tcPr>
            <w:tcW w:w="3049" w:type="dxa"/>
            <w:vAlign w:val="center"/>
          </w:tcPr>
          <w:p w:rsidR="00D2564E" w:rsidRPr="00D2564E" w:rsidRDefault="00D2564E" w:rsidP="00D2564E">
            <w:pPr>
              <w:pStyle w:val="aa"/>
              <w:jc w:val="left"/>
            </w:pPr>
            <w:r>
              <w:t>4011. Спасатель</w:t>
            </w:r>
          </w:p>
        </w:tc>
        <w:tc>
          <w:tcPr>
            <w:tcW w:w="3686" w:type="dxa"/>
            <w:vAlign w:val="center"/>
          </w:tcPr>
          <w:p w:rsidR="00D2564E" w:rsidRDefault="00D2564E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D2564E" w:rsidRDefault="00D2564E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D2564E" w:rsidRPr="00063DF1" w:rsidRDefault="00D2564E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fldSimple w:instr=" DOCVARIABLE fill_date \* MERGEFORMAT ">
        <w:r w:rsidR="00D2564E">
          <w:rPr>
            <w:rStyle w:val="a9"/>
          </w:rPr>
          <w:t>11.06.2026</w:t>
        </w:r>
      </w:fldSimple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2564E" w:rsidP="009D6532">
            <w:pPr>
              <w:pStyle w:val="aa"/>
            </w:pPr>
            <w:r>
              <w:t>Руководитель службы охраны труда ГКУ «ПСЦ»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2564E" w:rsidP="009D6532">
            <w:pPr>
              <w:pStyle w:val="aa"/>
            </w:pPr>
            <w:r>
              <w:t>Кондратьев Алексей Борисович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D2564E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2564E" w:rsidP="009D6532">
            <w:pPr>
              <w:pStyle w:val="aa"/>
            </w:pPr>
            <w:r>
              <w:t>Заместитель начальника управления кадров ГКУ «ПСЦ»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D2564E" w:rsidP="009D6532">
            <w:pPr>
              <w:pStyle w:val="aa"/>
            </w:pPr>
            <w:r>
              <w:t>Давыдов Дмитрий Викторович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D2564E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t>Начальник отдела организации мер</w:t>
            </w:r>
            <w:r>
              <w:t>о</w:t>
            </w:r>
            <w:r>
              <w:t>приятий по охране труда службы охр</w:t>
            </w:r>
            <w:r>
              <w:t>а</w:t>
            </w:r>
            <w:r>
              <w:t>ны труда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t>Гриженко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(дата)</w:t>
            </w: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lastRenderedPageBreak/>
              <w:t>Начальник отделения экспозиции службы воспитательной, социальной и информационной работы, председатель первичной профсоюзной организации 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t>Цаплин Александр Александрович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(дата)</w:t>
            </w: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t>Заместитель начальника юридического отдела ГКУ «ПСЦ»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  <w:r>
              <w:t>Темнова Арина Борисовна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2564E" w:rsidRPr="00D2564E" w:rsidRDefault="00D2564E" w:rsidP="009D6532">
            <w:pPr>
              <w:pStyle w:val="aa"/>
            </w:pPr>
          </w:p>
        </w:tc>
      </w:tr>
      <w:tr w:rsidR="00D2564E" w:rsidRPr="00D2564E" w:rsidTr="00D2564E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D2564E" w:rsidRPr="00D2564E" w:rsidRDefault="00D2564E" w:rsidP="009D6532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Эксперт</w:t>
      </w:r>
      <w:r w:rsidR="00681D90">
        <w:t xml:space="preserve"> </w:t>
      </w:r>
      <w:r w:rsidRPr="003C5C39">
        <w:t>(</w:t>
      </w:r>
      <w:r w:rsidR="00681D90" w:rsidRPr="00681D90">
        <w:t>эксперты</w:t>
      </w:r>
      <w:r w:rsidRPr="003C5C39">
        <w:t xml:space="preserve">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D2564E" w:rsidTr="00D2564E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D2564E" w:rsidRDefault="00D2564E" w:rsidP="00C45714">
            <w:pPr>
              <w:pStyle w:val="aa"/>
            </w:pPr>
            <w:r w:rsidRPr="00D2564E">
              <w:t>976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D2564E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D2564E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D2564E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D2564E" w:rsidRDefault="00D2564E" w:rsidP="00C45714">
            <w:pPr>
              <w:pStyle w:val="aa"/>
            </w:pPr>
            <w:r w:rsidRPr="00D2564E">
              <w:t>Малашкин Александр Викторович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D2564E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D2564E" w:rsidRDefault="00D2564E" w:rsidP="00C45714">
            <w:pPr>
              <w:pStyle w:val="aa"/>
            </w:pPr>
            <w:r>
              <w:t>11.06.2026</w:t>
            </w:r>
          </w:p>
        </w:tc>
      </w:tr>
      <w:tr w:rsidR="00C45714" w:rsidRPr="00D2564E" w:rsidTr="00D2564E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D2564E" w:rsidRDefault="00D2564E" w:rsidP="00C45714">
            <w:pPr>
              <w:pStyle w:val="aa"/>
              <w:rPr>
                <w:b/>
                <w:vertAlign w:val="superscript"/>
              </w:rPr>
            </w:pPr>
            <w:r w:rsidRPr="00D2564E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D2564E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D2564E" w:rsidRDefault="00D2564E" w:rsidP="00C45714">
            <w:pPr>
              <w:pStyle w:val="aa"/>
              <w:rPr>
                <w:b/>
                <w:vertAlign w:val="superscript"/>
              </w:rPr>
            </w:pPr>
            <w:r w:rsidRPr="00D2564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D2564E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D2564E" w:rsidRDefault="00D2564E" w:rsidP="00C45714">
            <w:pPr>
              <w:pStyle w:val="aa"/>
              <w:rPr>
                <w:b/>
                <w:vertAlign w:val="superscript"/>
              </w:rPr>
            </w:pPr>
            <w:r w:rsidRPr="00D2564E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45714" w:rsidRPr="00D2564E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D2564E" w:rsidRDefault="00D2564E" w:rsidP="00C45714">
            <w:pPr>
              <w:pStyle w:val="aa"/>
              <w:rPr>
                <w:vertAlign w:val="superscript"/>
              </w:rPr>
            </w:pPr>
            <w:r w:rsidRPr="00D2564E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64E" w:rsidRPr="00D2564E" w:rsidRDefault="00D2564E" w:rsidP="00D2564E">
      <w:r>
        <w:separator/>
      </w:r>
    </w:p>
  </w:endnote>
  <w:endnote w:type="continuationSeparator" w:id="0">
    <w:p w:rsidR="00D2564E" w:rsidRPr="00D2564E" w:rsidRDefault="00D2564E" w:rsidP="00D25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64E" w:rsidRPr="00D2564E" w:rsidRDefault="00D2564E" w:rsidP="00D2564E">
      <w:r>
        <w:separator/>
      </w:r>
    </w:p>
  </w:footnote>
  <w:footnote w:type="continuationSeparator" w:id="0">
    <w:p w:rsidR="00D2564E" w:rsidRPr="00D2564E" w:rsidRDefault="00D2564E" w:rsidP="00D256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64E" w:rsidRDefault="00D2564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attachedTemplate r:id="rId1"/>
  <w:stylePaneFormatFilter w:val="3F01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dv_info1" w:val="     "/>
    <w:docVar w:name="adv_info2" w:val="     "/>
    <w:docVar w:name="adv_info3" w:val="     "/>
    <w:docVar w:name="att_org_adr" w:val="Юридический адрес: 117342, Россия, г.Москва, ул. Бутлерова, дом 17, этаж №3, пом.295; Фактический адрес (адрес места осуществления деятельности): 117105, РОССИЯ, вн.тер.г. муниципальный округ Донской, ш. Варшавское, д. 1А, пом. 5П"/>
    <w:docVar w:name="att_org_dop" w:val="Общество с ограниченной ответственностью «ТрудКонсалтингГрупп»_x000D__x000A_(ООО «ТрудКонсалтингГрупп»)_x000D__x000A_Испытательная лаборатория_x000D__x000A_Юридический адрес: 117342, Россия, г.Москва, ул. Бутлерова, дом 17, этаж №3, пом.295_x000D__x000A_Фактический адрес (адрес места осуществления деятельности): 117105, РОССИЯ, вн.тер.г. муниципальный округ Донской, ш. Варшавское, д. 1А, пом. 5П_x000D__x000A_тел. +74957609959, e-mail: 7609959@mail.ru"/>
    <w:docVar w:name="att_org_email" w:val="7609959@mail.ru"/>
    <w:docVar w:name="att_org_name" w:val="Общество с ограниченной ответственностью «ТрудКонсалтингГрупп»"/>
    <w:docVar w:name="att_org_reg_date" w:val="09.12.2022"/>
    <w:docVar w:name="att_org_reg_num" w:val="632"/>
    <w:docVar w:name="boss_fio" w:val="Данилочкина Юлия Валерьевна"/>
    <w:docVar w:name="ceh_info" w:val=" Государственное казенное учреждение города Москвы «Пожарно-спасательный центр» "/>
    <w:docVar w:name="close_doc_flag" w:val="1"/>
    <w:docVar w:name="doc_type" w:val="6"/>
    <w:docVar w:name="fill_date" w:val="11.06.2026"/>
    <w:docVar w:name="org_guid" w:val="A62ABBA0D4E541F4B14623D8625A98AD"/>
    <w:docVar w:name="org_id" w:val="1"/>
    <w:docVar w:name="org_name" w:val="     "/>
    <w:docVar w:name="pers_guids" w:val="EAF250B213464CAC88CD6FEBA830518A@"/>
    <w:docVar w:name="pers_snils" w:val="EAF250B213464CAC88CD6FEBA830518A@"/>
    <w:docVar w:name="podr_id" w:val="org_1"/>
    <w:docVar w:name="pred_dolg" w:val="Руководитель службы охраны труда ГКУ «ПСЦ»"/>
    <w:docVar w:name="pred_fio" w:val="Кондратьев Алексей Борисович"/>
    <w:docVar w:name="prikaz_sout" w:val="817"/>
    <w:docVar w:name="rbtd_adr" w:val="     "/>
    <w:docVar w:name="rbtd_name" w:val="Государственное казенное учреждение города Москвы «Пожарно-спасательный центр»"/>
    <w:docVar w:name="sv_docs" w:val="1"/>
  </w:docVars>
  <w:rsids>
    <w:rsidRoot w:val="00D2564E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2564E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D256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2564E"/>
    <w:rPr>
      <w:sz w:val="24"/>
    </w:rPr>
  </w:style>
  <w:style w:type="paragraph" w:styleId="ad">
    <w:name w:val="footer"/>
    <w:basedOn w:val="a"/>
    <w:link w:val="ae"/>
    <w:rsid w:val="00D256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2564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49</Pages>
  <Words>13717</Words>
  <Characters>78188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91722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Таисия Малашкина</dc:creator>
  <cp:keywords/>
  <dc:description/>
  <cp:lastModifiedBy>Таисия Малашкина</cp:lastModifiedBy>
  <cp:revision>2</cp:revision>
  <dcterms:created xsi:type="dcterms:W3CDTF">2026-09-07T13:46:00Z</dcterms:created>
  <dcterms:modified xsi:type="dcterms:W3CDTF">2026-09-07T13:47:00Z</dcterms:modified>
</cp:coreProperties>
</file>