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F0375B">
          <w:rPr>
            <w:rStyle w:val="a9"/>
          </w:rPr>
          <w:t>Государственное казенное учреждение города Москвы «Пожарно-спасательный центр»</w:t>
        </w:r>
      </w:fldSimple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3118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</w:t>
            </w:r>
          </w:p>
        </w:tc>
        <w:tc>
          <w:tcPr>
            <w:tcW w:w="1063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339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431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3118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1943</w:t>
            </w:r>
          </w:p>
        </w:tc>
        <w:tc>
          <w:tcPr>
            <w:tcW w:w="1063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378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1565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063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0375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375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</w:t>
            </w:r>
            <w:r w:rsidRPr="004654AF">
              <w:rPr>
                <w:color w:val="000000"/>
                <w:sz w:val="20"/>
              </w:rPr>
              <w:t>и</w:t>
            </w:r>
            <w:r w:rsidRPr="004654AF">
              <w:rPr>
                <w:color w:val="000000"/>
                <w:sz w:val="20"/>
              </w:rPr>
              <w:t>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</w:t>
            </w:r>
            <w:r w:rsidRPr="004654AF">
              <w:rPr>
                <w:color w:val="000000"/>
                <w:sz w:val="20"/>
              </w:rPr>
              <w:t>с</w:t>
            </w:r>
            <w:r w:rsidRPr="004654AF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>специальность рабо</w:t>
            </w:r>
            <w:r w:rsidRPr="004654AF">
              <w:rPr>
                <w:color w:val="000000"/>
                <w:sz w:val="20"/>
              </w:rPr>
              <w:t>т</w:t>
            </w:r>
            <w:r w:rsidRPr="004654AF">
              <w:rPr>
                <w:color w:val="000000"/>
                <w:sz w:val="20"/>
              </w:rPr>
              <w:t xml:space="preserve">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</w:t>
            </w:r>
            <w:r w:rsidRPr="00F06873">
              <w:rPr>
                <w:color w:val="000000"/>
                <w:sz w:val="16"/>
                <w:szCs w:val="16"/>
              </w:rPr>
              <w:t>е</w:t>
            </w:r>
            <w:r w:rsidRPr="00F06873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</w:t>
            </w:r>
            <w:r w:rsidRPr="00F06873">
              <w:rPr>
                <w:color w:val="000000"/>
                <w:sz w:val="16"/>
                <w:szCs w:val="16"/>
              </w:rPr>
              <w:t>п</w:t>
            </w:r>
            <w:r w:rsidRPr="00F06873">
              <w:rPr>
                <w:color w:val="000000"/>
                <w:sz w:val="16"/>
                <w:szCs w:val="16"/>
              </w:rPr>
              <w:t>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</w:t>
            </w:r>
            <w:r w:rsidRPr="00F06873">
              <w:rPr>
                <w:color w:val="000000"/>
                <w:sz w:val="16"/>
                <w:szCs w:val="16"/>
              </w:rPr>
              <w:t>н</w:t>
            </w:r>
            <w:r w:rsidRPr="00F06873">
              <w:rPr>
                <w:color w:val="000000"/>
                <w:sz w:val="16"/>
                <w:szCs w:val="16"/>
              </w:rPr>
              <w:t>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</w:t>
            </w:r>
            <w:r w:rsidR="00F06873" w:rsidRPr="00F06873">
              <w:rPr>
                <w:color w:val="000000"/>
                <w:sz w:val="16"/>
                <w:szCs w:val="16"/>
              </w:rPr>
              <w:t>о</w:t>
            </w:r>
            <w:r w:rsidR="00F06873" w:rsidRPr="00F06873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Pr="00F06873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РУКОВОДСТВО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Pr="00F06873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учреждения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Pr="00F06873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учр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ждения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учр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ждения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учр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ждения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учр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lastRenderedPageBreak/>
              <w:t>ждения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УПРАВЛЕНИЕ КАДРОВ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по работе с кадрами аппарата управления и орган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зационно-штатной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по работе с кадрами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по работе с кадрами (по ТиНАО)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ПСИХОЛОГИЧ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СКОГО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ВОСПИТАТЕЛ</w:t>
            </w:r>
            <w:r w:rsidRPr="00F0375B">
              <w:rPr>
                <w:b/>
                <w:sz w:val="18"/>
                <w:szCs w:val="18"/>
              </w:rPr>
              <w:t>Ь</w:t>
            </w:r>
            <w:r w:rsidRPr="00F0375B">
              <w:rPr>
                <w:b/>
                <w:sz w:val="18"/>
                <w:szCs w:val="18"/>
              </w:rPr>
              <w:t>НОЙ, СОЦИАЛЬНОЙ И ИНФОРМАЦИОННОЙ Р</w:t>
            </w:r>
            <w:r w:rsidRPr="00F0375B">
              <w:rPr>
                <w:b/>
                <w:sz w:val="18"/>
                <w:szCs w:val="18"/>
              </w:rPr>
              <w:t>А</w:t>
            </w:r>
            <w:r w:rsidRPr="00F0375B">
              <w:rPr>
                <w:b/>
                <w:sz w:val="18"/>
                <w:szCs w:val="18"/>
              </w:rPr>
              <w:t>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информационного обе</w:t>
            </w:r>
            <w:r w:rsidRPr="00F0375B">
              <w:rPr>
                <w:i/>
                <w:sz w:val="18"/>
                <w:szCs w:val="18"/>
              </w:rPr>
              <w:t>с</w:t>
            </w:r>
            <w:r w:rsidRPr="00F0375B">
              <w:rPr>
                <w:i/>
                <w:sz w:val="18"/>
                <w:szCs w:val="18"/>
              </w:rPr>
              <w:t>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связям с общественностью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экспозиции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связям с общ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ственностью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связям с общ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ственностью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ПЛАНОВО-ЭКОНОМИЧЕСКИЙ О</w:t>
            </w:r>
            <w:r w:rsidRPr="00F0375B">
              <w:rPr>
                <w:b/>
                <w:sz w:val="18"/>
                <w:szCs w:val="18"/>
              </w:rPr>
              <w:t>Т</w:t>
            </w:r>
            <w:r w:rsidRPr="00F0375B">
              <w:rPr>
                <w:b/>
                <w:sz w:val="18"/>
                <w:szCs w:val="18"/>
              </w:rPr>
              <w:t>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ЮРИДИЧЕСКИЙ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ПО РАБОТЕ СО СЛУЖЕБНЫМИ ДОК</w:t>
            </w:r>
            <w:r w:rsidRPr="00F0375B">
              <w:rPr>
                <w:b/>
                <w:sz w:val="18"/>
                <w:szCs w:val="18"/>
              </w:rPr>
              <w:t>У</w:t>
            </w:r>
            <w:r w:rsidRPr="00F0375B">
              <w:rPr>
                <w:b/>
                <w:sz w:val="18"/>
                <w:szCs w:val="18"/>
              </w:rPr>
              <w:t>МЕНТАМИ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документовед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ПО ОРГАНИЗ</w:t>
            </w:r>
            <w:r w:rsidRPr="00F0375B">
              <w:rPr>
                <w:b/>
                <w:sz w:val="18"/>
                <w:szCs w:val="18"/>
              </w:rPr>
              <w:t>А</w:t>
            </w:r>
            <w:r w:rsidRPr="00F0375B">
              <w:rPr>
                <w:b/>
                <w:sz w:val="18"/>
                <w:szCs w:val="18"/>
              </w:rPr>
              <w:t>ЦИИ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 по организации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планирования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Работник контрактной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исполнения контрактов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Работник контрактной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правового сопр</w:t>
            </w:r>
            <w:r w:rsidRPr="00F0375B">
              <w:rPr>
                <w:i/>
                <w:sz w:val="18"/>
                <w:szCs w:val="18"/>
              </w:rPr>
              <w:t>о</w:t>
            </w:r>
            <w:r w:rsidRPr="00F0375B">
              <w:rPr>
                <w:i/>
                <w:sz w:val="18"/>
                <w:szCs w:val="18"/>
              </w:rPr>
              <w:t>вождения контрактов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Работник контрактной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ОХРАНЫ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организации меропри</w:t>
            </w:r>
            <w:r w:rsidRPr="00F0375B">
              <w:rPr>
                <w:i/>
                <w:sz w:val="18"/>
                <w:szCs w:val="18"/>
              </w:rPr>
              <w:t>я</w:t>
            </w:r>
            <w:r w:rsidRPr="00F0375B">
              <w:rPr>
                <w:i/>
                <w:sz w:val="18"/>
                <w:szCs w:val="18"/>
              </w:rPr>
              <w:t>тий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контроля условий и охраны труда в структурных подразделениях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СТРАХОВОГО ФОНДА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Техник-лаборант, 2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БЕЗОПАСНОСТИ И РЕЖИМА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информации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информации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защ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 информации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МОБИЛИЗАЦИОЛННЫЙ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 xml:space="preserve">СЛУЖБА СПЕЦИАЛЬНОЙ </w:t>
            </w:r>
            <w:r w:rsidRPr="00F0375B">
              <w:rPr>
                <w:b/>
                <w:sz w:val="18"/>
                <w:szCs w:val="18"/>
              </w:rPr>
              <w:lastRenderedPageBreak/>
              <w:t>СВЯЗИ И ИНФОРМАЦ</w:t>
            </w:r>
            <w:r w:rsidRPr="00F0375B">
              <w:rPr>
                <w:b/>
                <w:sz w:val="18"/>
                <w:szCs w:val="18"/>
              </w:rPr>
              <w:t>И</w:t>
            </w:r>
            <w:r w:rsidRPr="00F0375B">
              <w:rPr>
                <w:b/>
                <w:sz w:val="18"/>
                <w:szCs w:val="18"/>
              </w:rPr>
              <w:t>ОННЫХ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технического обе</w:t>
            </w:r>
            <w:r w:rsidRPr="00F0375B">
              <w:rPr>
                <w:i/>
                <w:sz w:val="18"/>
                <w:szCs w:val="18"/>
              </w:rPr>
              <w:t>с</w:t>
            </w:r>
            <w:r w:rsidRPr="00F0375B">
              <w:rPr>
                <w:i/>
                <w:sz w:val="18"/>
                <w:szCs w:val="18"/>
              </w:rPr>
              <w:t>печения пунктов связи отрядов и мобильных узлов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технического обе</w:t>
            </w:r>
            <w:r w:rsidRPr="00F0375B">
              <w:rPr>
                <w:i/>
                <w:sz w:val="18"/>
                <w:szCs w:val="18"/>
              </w:rPr>
              <w:t>с</w:t>
            </w:r>
            <w:r w:rsidRPr="00F0375B">
              <w:rPr>
                <w:i/>
                <w:sz w:val="18"/>
                <w:szCs w:val="18"/>
              </w:rPr>
              <w:t>печения слаботочных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эксплу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тации радиоэлектронных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эксплу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тации радиоэлектронных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эксплу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тации радиоэлектронных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оперативной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эксплу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тации радиоэлектронных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специальной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информационных те</w:t>
            </w:r>
            <w:r w:rsidRPr="00F0375B">
              <w:rPr>
                <w:i/>
                <w:sz w:val="18"/>
                <w:szCs w:val="18"/>
              </w:rPr>
              <w:t>х</w:t>
            </w:r>
            <w:r w:rsidRPr="00F0375B">
              <w:rPr>
                <w:i/>
                <w:sz w:val="18"/>
                <w:szCs w:val="18"/>
              </w:rPr>
              <w:t>нологий и обеспечения инфо</w:t>
            </w:r>
            <w:r w:rsidRPr="00F0375B">
              <w:rPr>
                <w:i/>
                <w:sz w:val="18"/>
                <w:szCs w:val="18"/>
              </w:rPr>
              <w:t>р</w:t>
            </w:r>
            <w:r w:rsidRPr="00F0375B">
              <w:rPr>
                <w:i/>
                <w:sz w:val="18"/>
                <w:szCs w:val="18"/>
              </w:rPr>
              <w:t>мационной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ПРОФЕССИ</w:t>
            </w:r>
            <w:r w:rsidRPr="00F0375B">
              <w:rPr>
                <w:b/>
                <w:sz w:val="18"/>
                <w:szCs w:val="18"/>
              </w:rPr>
              <w:t>О</w:t>
            </w:r>
            <w:r w:rsidRPr="00F0375B">
              <w:rPr>
                <w:b/>
                <w:sz w:val="18"/>
                <w:szCs w:val="18"/>
              </w:rPr>
              <w:t>НАЛЬНОЙ ПОДГОТОВКИ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подготовке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ров,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ПО ОБЕСПЕЧ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НИЮ ДЕЯТЕЛЬНОСТИ УЧЕБНОГО ПОЛИГОНА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обеспечения работы натурных площадок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подготовке спасателей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подготовке спасателей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инструктор-методист по адаптивной физической культуре и адаптивному спо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инструктор-методист по адаптивной физической культуре и адаптивному спо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ний, 1 разряд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по обеспечению де</w:t>
            </w:r>
            <w:r w:rsidRPr="00F0375B">
              <w:rPr>
                <w:i/>
                <w:sz w:val="18"/>
                <w:szCs w:val="18"/>
              </w:rPr>
              <w:t>я</w:t>
            </w:r>
            <w:r w:rsidRPr="00F0375B">
              <w:rPr>
                <w:i/>
                <w:sz w:val="18"/>
                <w:szCs w:val="18"/>
              </w:rPr>
              <w:t>тельности учебного полигона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орган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эксплуатации и ремонту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Слесарь-электрик по ремонту электрооборудования, 5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Слесарь-электрик по ремонту электрооборудования, 5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зданий, 4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зданий, 4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территорий,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территорий,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по эксплуатации транспортных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МЕДИЦИНСКОГО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ТЕХНИЧЕСКОГО ОБЕСПЕЧЕНИЯ ВООР</w:t>
            </w:r>
            <w:r w:rsidRPr="00F0375B">
              <w:rPr>
                <w:b/>
                <w:sz w:val="18"/>
                <w:szCs w:val="18"/>
              </w:rPr>
              <w:t>У</w:t>
            </w:r>
            <w:r w:rsidRPr="00F0375B">
              <w:rPr>
                <w:b/>
                <w:sz w:val="18"/>
                <w:szCs w:val="18"/>
              </w:rPr>
              <w:t>ЖЕНИЯ И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эксплуатации спец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альной, инженерной и автом</w:t>
            </w:r>
            <w:r w:rsidRPr="00F0375B">
              <w:rPr>
                <w:i/>
                <w:sz w:val="18"/>
                <w:szCs w:val="18"/>
              </w:rPr>
              <w:t>о</w:t>
            </w:r>
            <w:r w:rsidRPr="00F0375B">
              <w:rPr>
                <w:i/>
                <w:sz w:val="18"/>
                <w:szCs w:val="18"/>
              </w:rPr>
              <w:t>бильной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орган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эксплуатации и ремонту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орган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эксплуатации и ремонту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МАТЕРИАЛЬН</w:t>
            </w:r>
            <w:r w:rsidRPr="00F0375B">
              <w:rPr>
                <w:b/>
                <w:sz w:val="18"/>
                <w:szCs w:val="18"/>
              </w:rPr>
              <w:t>О</w:t>
            </w:r>
            <w:r w:rsidRPr="00F0375B">
              <w:rPr>
                <w:b/>
                <w:sz w:val="18"/>
                <w:szCs w:val="18"/>
              </w:rPr>
              <w:t>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логистики и матер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ального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обеспечения деятельн</w:t>
            </w:r>
            <w:r w:rsidRPr="00F0375B">
              <w:rPr>
                <w:i/>
                <w:sz w:val="18"/>
                <w:szCs w:val="18"/>
              </w:rPr>
              <w:t>о</w:t>
            </w:r>
            <w:r w:rsidRPr="00F0375B">
              <w:rPr>
                <w:i/>
                <w:sz w:val="18"/>
                <w:szCs w:val="18"/>
              </w:rPr>
              <w:lastRenderedPageBreak/>
              <w:t>сти и хранения материальных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Участок хранения материал</w:t>
            </w:r>
            <w:r w:rsidRPr="00F0375B">
              <w:rPr>
                <w:i/>
                <w:sz w:val="18"/>
                <w:szCs w:val="18"/>
              </w:rPr>
              <w:t>ь</w:t>
            </w:r>
            <w:r w:rsidRPr="00F0375B">
              <w:rPr>
                <w:i/>
                <w:sz w:val="18"/>
                <w:szCs w:val="18"/>
              </w:rPr>
              <w:t>ных средств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ЭКСПЛУАТ</w:t>
            </w:r>
            <w:r w:rsidRPr="00F0375B">
              <w:rPr>
                <w:b/>
                <w:sz w:val="18"/>
                <w:szCs w:val="18"/>
              </w:rPr>
              <w:t>А</w:t>
            </w:r>
            <w:r w:rsidRPr="00F0375B">
              <w:rPr>
                <w:b/>
                <w:sz w:val="18"/>
                <w:szCs w:val="18"/>
              </w:rPr>
              <w:t>ЦИИ ЗДАНИЙ И ИМУЩ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СТВЕННО-ДОГОВОРНЫХ ОТНОШЕНИЙ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имущественно-договорных отношений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внутриобъектового режима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ремонту, 1 катег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АНАЛИЗА ОП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РАТИВНОЙ ОБСТАНОВКИ И ОБМЕНА ИНФОРМАЦ</w:t>
            </w:r>
            <w:r w:rsidRPr="00F0375B">
              <w:rPr>
                <w:b/>
                <w:sz w:val="18"/>
                <w:szCs w:val="18"/>
              </w:rPr>
              <w:t>И</w:t>
            </w:r>
            <w:r w:rsidRPr="00F0375B">
              <w:rPr>
                <w:b/>
                <w:sz w:val="18"/>
                <w:szCs w:val="18"/>
              </w:rPr>
              <w:t>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Аналитическая лаборатория контроля объектов окружа</w:t>
            </w:r>
            <w:r w:rsidRPr="00F0375B">
              <w:rPr>
                <w:i/>
                <w:sz w:val="18"/>
                <w:szCs w:val="18"/>
              </w:rPr>
              <w:t>ю</w:t>
            </w:r>
            <w:r w:rsidRPr="00F0375B">
              <w:rPr>
                <w:i/>
                <w:sz w:val="18"/>
                <w:szCs w:val="18"/>
              </w:rPr>
              <w:t>щей среды и ЧС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лаб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ратории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оперативного контр</w:t>
            </w:r>
            <w:r w:rsidRPr="00F0375B">
              <w:rPr>
                <w:i/>
                <w:sz w:val="18"/>
                <w:szCs w:val="18"/>
              </w:rPr>
              <w:t>о</w:t>
            </w:r>
            <w:r w:rsidRPr="00F0375B">
              <w:rPr>
                <w:i/>
                <w:sz w:val="18"/>
                <w:szCs w:val="18"/>
              </w:rPr>
              <w:lastRenderedPageBreak/>
              <w:t>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аналитического ко</w:t>
            </w:r>
            <w:r w:rsidRPr="00F0375B">
              <w:rPr>
                <w:i/>
                <w:sz w:val="18"/>
                <w:szCs w:val="18"/>
              </w:rPr>
              <w:t>н</w:t>
            </w:r>
            <w:r w:rsidRPr="00F0375B">
              <w:rPr>
                <w:i/>
                <w:sz w:val="18"/>
                <w:szCs w:val="18"/>
              </w:rPr>
              <w:t>троля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ОПЕРАТИВНО-ДЕЖУРНАЯ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оперативного реагир</w:t>
            </w:r>
            <w:r w:rsidRPr="00F0375B">
              <w:rPr>
                <w:i/>
                <w:sz w:val="18"/>
                <w:szCs w:val="18"/>
              </w:rPr>
              <w:t>о</w:t>
            </w:r>
            <w:r w:rsidRPr="00F0375B">
              <w:rPr>
                <w:i/>
                <w:sz w:val="18"/>
                <w:szCs w:val="18"/>
              </w:rPr>
              <w:t>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оперативный дежу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ный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УПРАВЛЕНИЕ ПОЖАРНО-СПАСАТЕЛЬНЫХ СИЛ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информационно-аналитической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в чрезвычайных ситуациях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в чрезвычайных ситуациях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в чрезвычайных ситуациях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в чрезвычайных ситуациях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в чрезвычайных ситуациях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защите в чрезвычайных ситуациях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организации пожар</w:t>
            </w:r>
            <w:r w:rsidRPr="00F0375B">
              <w:rPr>
                <w:i/>
                <w:sz w:val="18"/>
                <w:szCs w:val="18"/>
              </w:rPr>
              <w:t>о</w:t>
            </w:r>
            <w:r w:rsidRPr="00F0375B">
              <w:rPr>
                <w:i/>
                <w:sz w:val="18"/>
                <w:szCs w:val="18"/>
              </w:rPr>
              <w:t>тушения и аварийно-спасательных работ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применения БПЛА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эксплуатации беспилотных авиационных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эксплуатации беспилотных авиационных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эксплуатации беспилотных авиационных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эксплуатации беспилотных авиационных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эксплуатации беспилотных авиационных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УПРАВЛЕНИЕ ПРОФ</w:t>
            </w:r>
            <w:r w:rsidRPr="00F0375B">
              <w:rPr>
                <w:b/>
                <w:sz w:val="18"/>
                <w:szCs w:val="18"/>
              </w:rPr>
              <w:t>И</w:t>
            </w:r>
            <w:r w:rsidRPr="00F0375B">
              <w:rPr>
                <w:b/>
                <w:sz w:val="18"/>
                <w:szCs w:val="18"/>
              </w:rPr>
              <w:t>ЛАКТИКИ ПОЖАРОВ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ПОЖАРОТУШ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НИЯ И АВАРИЙНО-СПАСАТЕЛЬНЫХ РАБОТ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(по организации т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шения пожаров)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(по организации т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шения пожаров)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оперативного 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журного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оперативного 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журного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оперативный дежу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Спасатель, 1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Спасатель, 2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видеодокументиров</w:t>
            </w:r>
            <w:r w:rsidRPr="00F0375B">
              <w:rPr>
                <w:b/>
                <w:sz w:val="18"/>
                <w:szCs w:val="18"/>
              </w:rPr>
              <w:t>а</w:t>
            </w:r>
            <w:r w:rsidRPr="00F0375B">
              <w:rPr>
                <w:b/>
                <w:sz w:val="18"/>
                <w:szCs w:val="18"/>
              </w:rPr>
              <w:t>ния ПТ и АСР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Корреспондент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Фотограф,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газодымозащитной службы и радиационной, химической защиты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Участок газодымозащитной службы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Участок газодымозащитной службы № 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подготовке спасателей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Участок газодымозащитной службы № 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подготовке спасателей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Участок газодымозащитной службы № 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подготовке спасателей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 xml:space="preserve">ПОЖАРНО-СПАСАТЕЛЬНЫЙ ОТРЯД </w:t>
            </w:r>
            <w:r w:rsidRPr="00F0375B">
              <w:rPr>
                <w:b/>
                <w:sz w:val="18"/>
                <w:szCs w:val="18"/>
              </w:rPr>
              <w:lastRenderedPageBreak/>
              <w:t>№ 202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Мотогруппа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инструменту,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ОТРЯД СПЕЦИАЛЬНОЙ ПОЖАРНОЙ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Пожарный, 1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Пожарный, 2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Пожарный, 3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Пожарный, 3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Пожарный, 3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обеспечения жи</w:t>
            </w:r>
            <w:r w:rsidRPr="00F0375B">
              <w:rPr>
                <w:i/>
                <w:sz w:val="18"/>
                <w:szCs w:val="18"/>
              </w:rPr>
              <w:t>з</w:t>
            </w:r>
            <w:r w:rsidRPr="00F0375B">
              <w:rPr>
                <w:i/>
                <w:sz w:val="18"/>
                <w:szCs w:val="18"/>
              </w:rPr>
              <w:t>недеятельности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снабжения мат</w:t>
            </w:r>
            <w:r w:rsidRPr="00F0375B">
              <w:rPr>
                <w:i/>
                <w:sz w:val="18"/>
                <w:szCs w:val="18"/>
              </w:rPr>
              <w:t>е</w:t>
            </w:r>
            <w:r w:rsidRPr="00F0375B">
              <w:rPr>
                <w:i/>
                <w:sz w:val="18"/>
                <w:szCs w:val="18"/>
              </w:rPr>
              <w:t>риальными средствами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3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210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инструменту,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212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214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215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Мотогруппа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216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по профилактич</w:t>
            </w:r>
            <w:r w:rsidRPr="00F0375B">
              <w:rPr>
                <w:i/>
                <w:sz w:val="18"/>
                <w:szCs w:val="18"/>
              </w:rPr>
              <w:t>е</w:t>
            </w:r>
            <w:r w:rsidRPr="00F0375B">
              <w:rPr>
                <w:i/>
                <w:sz w:val="18"/>
                <w:szCs w:val="18"/>
              </w:rPr>
              <w:t>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217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218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219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Инженер по инструменту, 1 категория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по эксплуатации зд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246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технического обесп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чения вооружения и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по эксплуатации зд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ОТДЕЛЬНЫЙ ПОСТ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пожарной связи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309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311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 № 312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инструменту,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технического обесп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чения вооружения и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 xml:space="preserve">ПОЖАРНО-СПАСАТЕЛЬНЫЙ ОТРЯД </w:t>
            </w:r>
            <w:r w:rsidRPr="00F0375B">
              <w:rPr>
                <w:b/>
                <w:sz w:val="18"/>
                <w:szCs w:val="18"/>
              </w:rPr>
              <w:lastRenderedPageBreak/>
              <w:t>№ 314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инструменту,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lastRenderedPageBreak/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3857 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lastRenderedPageBreak/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3871 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322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205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322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инструменту,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начальника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по профилактической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320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караула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322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инструменту, 1 категория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 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ний, 1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санитарному соде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адм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1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3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ОТДЕЛЬНЫЙ ПОСТ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1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1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1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2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3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эксплуатации зд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2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3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Спасатель, 1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Спасатель, 3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Спасатель, 1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Спасатель, 2 класс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ОТДЕЛЬНЫЙ ПОСТ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10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1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2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 3 класса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ОТРЯД ИНЖЕНЕРНОЙ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Группа обслуживания и р</w:t>
            </w:r>
            <w:r w:rsidRPr="00F0375B">
              <w:rPr>
                <w:i/>
                <w:sz w:val="18"/>
                <w:szCs w:val="18"/>
              </w:rPr>
              <w:t>е</w:t>
            </w:r>
            <w:r w:rsidRPr="00F0375B">
              <w:rPr>
                <w:i/>
                <w:sz w:val="18"/>
                <w:szCs w:val="18"/>
              </w:rPr>
              <w:t>монта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ремонту, 2 катег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рия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специальной и и</w:t>
            </w:r>
            <w:r w:rsidRPr="00F0375B">
              <w:rPr>
                <w:i/>
                <w:sz w:val="18"/>
                <w:szCs w:val="18"/>
              </w:rPr>
              <w:t>н</w:t>
            </w:r>
            <w:r w:rsidRPr="00F0375B">
              <w:rPr>
                <w:i/>
                <w:sz w:val="18"/>
                <w:szCs w:val="18"/>
              </w:rPr>
              <w:t>женерной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погрузчика, 6 разряд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СПЕЦИАЛЬНОЙ АВТОМОБИЛЬНОЙ ТЕ</w:t>
            </w:r>
            <w:r w:rsidRPr="00F0375B">
              <w:rPr>
                <w:b/>
                <w:sz w:val="18"/>
                <w:szCs w:val="18"/>
              </w:rPr>
              <w:t>Х</w:t>
            </w:r>
            <w:r w:rsidRPr="00F0375B">
              <w:rPr>
                <w:b/>
                <w:sz w:val="18"/>
                <w:szCs w:val="18"/>
              </w:rPr>
              <w:t>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гаража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Участок хранения материал</w:t>
            </w:r>
            <w:r w:rsidRPr="00F0375B">
              <w:rPr>
                <w:i/>
                <w:sz w:val="18"/>
                <w:szCs w:val="18"/>
              </w:rPr>
              <w:t>ь</w:t>
            </w:r>
            <w:r w:rsidRPr="00F0375B">
              <w:rPr>
                <w:i/>
                <w:sz w:val="18"/>
                <w:szCs w:val="18"/>
              </w:rPr>
              <w:t>ных средств (АСО, ПТВ, связь)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Управление профилактики пожаров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аналитической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ОПЕРАТИВНО-ДЕЖУРНАЯ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Оперативный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ПО ОБЕСПЕЧ</w:t>
            </w:r>
            <w:r w:rsidRPr="00F0375B">
              <w:rPr>
                <w:b/>
                <w:sz w:val="18"/>
                <w:szCs w:val="18"/>
              </w:rPr>
              <w:t>Е</w:t>
            </w:r>
            <w:r w:rsidRPr="00F0375B">
              <w:rPr>
                <w:b/>
                <w:sz w:val="18"/>
                <w:szCs w:val="18"/>
              </w:rPr>
              <w:t>НИЮ ДЕЯТЕЛЬНОСТИ УЧЕБНОГО ПОЛИГОНА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обеспечения проп</w:t>
            </w:r>
            <w:r w:rsidRPr="00F0375B">
              <w:rPr>
                <w:i/>
                <w:sz w:val="18"/>
                <w:szCs w:val="18"/>
              </w:rPr>
              <w:t>у</w:t>
            </w:r>
            <w:r w:rsidRPr="00F0375B">
              <w:rPr>
                <w:i/>
                <w:sz w:val="18"/>
                <w:szCs w:val="18"/>
              </w:rPr>
              <w:t>скного режима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воспитательной, с</w:t>
            </w:r>
            <w:r w:rsidRPr="00F0375B">
              <w:rPr>
                <w:b/>
                <w:sz w:val="18"/>
                <w:szCs w:val="18"/>
              </w:rPr>
              <w:t>о</w:t>
            </w:r>
            <w:r w:rsidRPr="00F0375B">
              <w:rPr>
                <w:b/>
                <w:sz w:val="18"/>
                <w:szCs w:val="18"/>
              </w:rPr>
              <w:t>циальной и информационной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Отдел по работе со служе</w:t>
            </w:r>
            <w:r w:rsidRPr="00F0375B">
              <w:rPr>
                <w:b/>
                <w:sz w:val="18"/>
                <w:szCs w:val="18"/>
              </w:rPr>
              <w:t>б</w:t>
            </w:r>
            <w:r w:rsidRPr="00F0375B">
              <w:rPr>
                <w:b/>
                <w:sz w:val="18"/>
                <w:szCs w:val="18"/>
              </w:rPr>
              <w:t>ными документами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ПОЖАРНО-СПАСАТЕЛЬНЫЙ ОТРЯД № 317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Отделение экстренного реаг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lastRenderedPageBreak/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тивно-хозяйственному обесп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ОПЕРАТИВНО-ДЕЖУРНАЯ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приема и обработки информации ОДС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приему и обработке экстренных выз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Служба газодымозащитной службы и радиационной, химической защиты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i/>
                <w:sz w:val="18"/>
                <w:szCs w:val="18"/>
              </w:rPr>
            </w:pPr>
            <w:r w:rsidRPr="00F0375B">
              <w:rPr>
                <w:i/>
                <w:sz w:val="18"/>
                <w:szCs w:val="18"/>
              </w:rPr>
              <w:t>Отдел химической и радиац</w:t>
            </w:r>
            <w:r w:rsidRPr="00F0375B">
              <w:rPr>
                <w:i/>
                <w:sz w:val="18"/>
                <w:szCs w:val="18"/>
              </w:rPr>
              <w:t>и</w:t>
            </w:r>
            <w:r w:rsidRPr="00F0375B">
              <w:rPr>
                <w:i/>
                <w:sz w:val="18"/>
                <w:szCs w:val="18"/>
              </w:rPr>
              <w:t>онной защиты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инженер-метролог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b/>
                <w:sz w:val="18"/>
                <w:szCs w:val="18"/>
              </w:rPr>
            </w:pPr>
            <w:r w:rsidRPr="00F0375B">
              <w:rPr>
                <w:b/>
                <w:sz w:val="18"/>
                <w:szCs w:val="18"/>
              </w:rPr>
              <w:t>АВАРИЙНО-СПАСАТЕЛЬНЫЙ ОТРЯД № 10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375B" w:rsidRPr="00F06873" w:rsidTr="004654AF">
        <w:tc>
          <w:tcPr>
            <w:tcW w:w="959" w:type="dxa"/>
            <w:shd w:val="clear" w:color="auto" w:fill="auto"/>
            <w:vAlign w:val="center"/>
          </w:tcPr>
          <w:p w:rsid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375B" w:rsidRPr="00F0375B" w:rsidRDefault="00F037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375B" w:rsidRDefault="00F037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 w:rsidR="00F0375B">
          <w:rPr>
            <w:rStyle w:val="a9"/>
          </w:rPr>
          <w:t>11.06.2026</w:t>
        </w:r>
      </w:fldSimple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0375B" w:rsidP="009D6532">
            <w:pPr>
              <w:pStyle w:val="aa"/>
            </w:pPr>
            <w:r>
              <w:t>Руководитель службы охраны труда ГКУ «ПСЦ»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0375B" w:rsidP="009D6532">
            <w:pPr>
              <w:pStyle w:val="aa"/>
            </w:pPr>
            <w:r>
              <w:t>Кондратьев Алексей Борисович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F0375B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0375B" w:rsidP="009D6532">
            <w:pPr>
              <w:pStyle w:val="aa"/>
            </w:pPr>
            <w:r>
              <w:t>Заместитель начальника управления кадров ГКУ «ПСЦ»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0375B" w:rsidP="009D6532">
            <w:pPr>
              <w:pStyle w:val="aa"/>
            </w:pPr>
            <w:r>
              <w:t>Давыдов Дмитрий Викторович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F0375B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F0375B" w:rsidRPr="00F0375B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  <w:r>
              <w:t>Начальник отдела организации мер</w:t>
            </w:r>
            <w:r>
              <w:t>о</w:t>
            </w:r>
            <w:r>
              <w:t>приятий по охране труда службы охр</w:t>
            </w:r>
            <w:r>
              <w:t>а</w:t>
            </w:r>
            <w:r>
              <w:t>ны труда ГКУ «ПСЦ»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  <w:r>
              <w:t>Гриженко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</w:tr>
      <w:tr w:rsidR="00F0375B" w:rsidRPr="00F0375B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(дата)</w:t>
            </w:r>
          </w:p>
        </w:tc>
      </w:tr>
      <w:tr w:rsidR="00F0375B" w:rsidRPr="00F0375B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  <w:r>
              <w:t xml:space="preserve">Начальник отделения экспозиции службы воспитательной, социальной и информационной работы, председатель </w:t>
            </w:r>
            <w:r>
              <w:lastRenderedPageBreak/>
              <w:t>первичной профсоюзной организации  ГКУ «ПСЦ»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  <w:r>
              <w:t>Цаплин Александр Александрович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</w:tr>
      <w:tr w:rsidR="00F0375B" w:rsidRPr="00F0375B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lastRenderedPageBreak/>
              <w:t>(должность)</w:t>
            </w:r>
          </w:p>
        </w:tc>
        <w:tc>
          <w:tcPr>
            <w:tcW w:w="283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(дата)</w:t>
            </w:r>
          </w:p>
        </w:tc>
      </w:tr>
      <w:tr w:rsidR="00F0375B" w:rsidRPr="00F0375B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  <w:r>
              <w:t>Заместитель начальника юридического отдела ГКУ «ПСЦ»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  <w:r>
              <w:t>Темнова Арина Борисовна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375B" w:rsidRPr="00F0375B" w:rsidRDefault="00F0375B" w:rsidP="009D6532">
            <w:pPr>
              <w:pStyle w:val="aa"/>
            </w:pPr>
          </w:p>
        </w:tc>
      </w:tr>
      <w:tr w:rsidR="00F0375B" w:rsidRPr="00F0375B" w:rsidTr="00F0375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0375B" w:rsidRPr="00F0375B" w:rsidRDefault="00F0375B" w:rsidP="009D6532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BF5FA5" w:rsidP="002743B5">
      <w:r w:rsidRPr="00BF5FA5">
        <w:t>Эксперт (эксперты)</w:t>
      </w:r>
      <w:r w:rsidR="004654AF" w:rsidRPr="004654AF">
        <w:t xml:space="preserve">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F0375B" w:rsidTr="00F0375B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0375B" w:rsidRDefault="00F0375B" w:rsidP="002743B5">
            <w:pPr>
              <w:pStyle w:val="aa"/>
            </w:pPr>
            <w:r w:rsidRPr="00F0375B">
              <w:t>976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F0375B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0375B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F0375B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0375B" w:rsidRDefault="00F0375B" w:rsidP="002743B5">
            <w:pPr>
              <w:pStyle w:val="aa"/>
            </w:pPr>
            <w:r w:rsidRPr="00F0375B">
              <w:t>Малашкин Александр Викторович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F0375B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0375B" w:rsidRDefault="00F0375B" w:rsidP="002743B5">
            <w:pPr>
              <w:pStyle w:val="aa"/>
            </w:pPr>
            <w:r>
              <w:t>11.06.2026</w:t>
            </w:r>
          </w:p>
        </w:tc>
      </w:tr>
      <w:tr w:rsidR="002743B5" w:rsidRPr="00F0375B" w:rsidTr="00F0375B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F0375B" w:rsidRDefault="00F0375B" w:rsidP="002743B5">
            <w:pPr>
              <w:pStyle w:val="aa"/>
              <w:rPr>
                <w:b/>
                <w:vertAlign w:val="superscript"/>
              </w:rPr>
            </w:pPr>
            <w:r w:rsidRPr="00F0375B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F0375B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F0375B" w:rsidRDefault="00F0375B" w:rsidP="002743B5">
            <w:pPr>
              <w:pStyle w:val="aa"/>
              <w:rPr>
                <w:b/>
                <w:vertAlign w:val="superscript"/>
              </w:rPr>
            </w:pPr>
            <w:r w:rsidRPr="00F0375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F0375B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F0375B" w:rsidRDefault="00F0375B" w:rsidP="002743B5">
            <w:pPr>
              <w:pStyle w:val="aa"/>
              <w:rPr>
                <w:b/>
                <w:vertAlign w:val="superscript"/>
              </w:rPr>
            </w:pPr>
            <w:r w:rsidRPr="00F0375B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743B5" w:rsidRPr="00F0375B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F0375B" w:rsidRDefault="00F0375B" w:rsidP="002743B5">
            <w:pPr>
              <w:pStyle w:val="aa"/>
              <w:rPr>
                <w:vertAlign w:val="superscript"/>
              </w:rPr>
            </w:pPr>
            <w:r w:rsidRPr="00F0375B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75B" w:rsidRPr="008040AC" w:rsidRDefault="00F0375B" w:rsidP="00F0375B">
      <w:r>
        <w:separator/>
      </w:r>
    </w:p>
  </w:endnote>
  <w:endnote w:type="continuationSeparator" w:id="0">
    <w:p w:rsidR="00F0375B" w:rsidRPr="008040AC" w:rsidRDefault="00F0375B" w:rsidP="00F03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5B" w:rsidRDefault="00F0375B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5B" w:rsidRDefault="00F0375B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5B" w:rsidRDefault="00F0375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75B" w:rsidRPr="008040AC" w:rsidRDefault="00F0375B" w:rsidP="00F0375B">
      <w:r>
        <w:separator/>
      </w:r>
    </w:p>
  </w:footnote>
  <w:footnote w:type="continuationSeparator" w:id="0">
    <w:p w:rsidR="00F0375B" w:rsidRPr="008040AC" w:rsidRDefault="00F0375B" w:rsidP="00F037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5B" w:rsidRDefault="00F0375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5B" w:rsidRDefault="00F0375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5B" w:rsidRDefault="00F0375B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attachedTemplate r:id="rId1"/>
  <w:stylePaneFormatFilter w:val="3F01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ctivedoc_name" w:val="Документ3"/>
    <w:docVar w:name="adv_info1" w:val="     "/>
    <w:docVar w:name="adv_info2" w:val="     "/>
    <w:docVar w:name="adv_info3" w:val="     "/>
    <w:docVar w:name="att_org_adr" w:val="Юридический адрес: 117342, Россия, г.Москва, ул. Бутлерова, дом 17, этаж №3, пом.295; Фактический адрес (адрес места осуществления деятельности): 117105, РОССИЯ, вн.тер.г. муниципальный округ Донской, ш. Варшавское, д. 1А, пом. 5П"/>
    <w:docVar w:name="att_org_dop" w:val="Общество с ограниченной ответственностью «ТрудКонсалтингГрупп»_x000D__x000A_(ООО «ТрудКонсалтингГрупп»)_x000D__x000A_Испытательная лаборатория_x000D__x000A_Юридический адрес: 117342, Россия, г.Москва, ул. Бутлерова, дом 17, этаж №3, пом.295_x000D__x000A_Фактический адрес (адрес места осуществления деятельности): 117105, РОССИЯ, вн.тер.г. муниципальный округ Донской, ш. Варшавское, д. 1А, пом. 5П_x000D__x000A_тел. +74957609959, e-mail: 7609959@mail.ru"/>
    <w:docVar w:name="att_org_email" w:val="7609959@mail.ru"/>
    <w:docVar w:name="att_org_name" w:val="Общество с ограниченной ответственностью «ТрудКонсалтингГрупп»"/>
    <w:docVar w:name="att_org_reg_date" w:val="09.12.2022"/>
    <w:docVar w:name="att_org_reg_num" w:val="632"/>
    <w:docVar w:name="boss_fio" w:val="Данилочкина Юлия Валерьевна"/>
    <w:docVar w:name="ceh_info" w:val="Государственное казенное учреждение города Москвы «Пожарно-спасательный центр»"/>
    <w:docVar w:name="close_doc_flag" w:val="1"/>
    <w:docVar w:name="doc_name" w:val="Документ3"/>
    <w:docVar w:name="doc_type" w:val="5"/>
    <w:docVar w:name="fill_date" w:val="11.06.2026"/>
    <w:docVar w:name="org_guid" w:val="A62ABBA0D4E541F4B14623D8625A98AD"/>
    <w:docVar w:name="org_id" w:val="1"/>
    <w:docVar w:name="org_name" w:val="     "/>
    <w:docVar w:name="pers_guids" w:val="EAF250B213464CAC88CD6FEBA830518A@"/>
    <w:docVar w:name="pers_snils" w:val="EAF250B213464CAC88CD6FEBA830518A@"/>
    <w:docVar w:name="podr_id" w:val="org_1"/>
    <w:docVar w:name="pred_dolg" w:val="Руководитель службы охраны труда ГКУ «ПСЦ»"/>
    <w:docVar w:name="pred_fio" w:val="Кондратьев Алексей Борисович"/>
    <w:docVar w:name="prikaz_sout" w:val="817"/>
    <w:docVar w:name="rbtd_adr" w:val="     "/>
    <w:docVar w:name="rbtd_name" w:val="Государственное казенное учреждение города Москвы «Пожарно-спасательный центр»"/>
    <w:docVar w:name="step_test" w:val="6"/>
    <w:docVar w:name="sv_docs" w:val="1"/>
  </w:docVars>
  <w:rsids>
    <w:rsidRoot w:val="00F0375B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375B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F0375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F0375B"/>
    <w:rPr>
      <w:sz w:val="24"/>
    </w:rPr>
  </w:style>
  <w:style w:type="paragraph" w:styleId="ad">
    <w:name w:val="footer"/>
    <w:basedOn w:val="a"/>
    <w:link w:val="ae"/>
    <w:rsid w:val="00F0375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0375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</TotalTime>
  <Pages>34</Pages>
  <Words>12334</Words>
  <Characters>70308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82478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Таисия Малашкина</dc:creator>
  <cp:keywords/>
  <dc:description/>
  <cp:lastModifiedBy>Таисия Малашкина</cp:lastModifiedBy>
  <cp:revision>2</cp:revision>
  <dcterms:created xsi:type="dcterms:W3CDTF">2026-09-07T13:43:00Z</dcterms:created>
  <dcterms:modified xsi:type="dcterms:W3CDTF">2026-09-07T13:46:00Z</dcterms:modified>
</cp:coreProperties>
</file>